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94A827" w14:textId="596B402A" w:rsidR="009C5914" w:rsidRDefault="00D579D9">
      <w:pPr>
        <w:jc w:val="righ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21D8BE" wp14:editId="1284A793">
                <wp:simplePos x="0" y="0"/>
                <wp:positionH relativeFrom="column">
                  <wp:posOffset>3956685</wp:posOffset>
                </wp:positionH>
                <wp:positionV relativeFrom="paragraph">
                  <wp:posOffset>-435610</wp:posOffset>
                </wp:positionV>
                <wp:extent cx="1552575" cy="371475"/>
                <wp:effectExtent l="0" t="0" r="28575" b="104775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371475"/>
                        </a:xfrm>
                        <a:prstGeom prst="wedgeRoundRectCallout">
                          <a:avLst>
                            <a:gd name="adj1" fmla="val 45787"/>
                            <a:gd name="adj2" fmla="val 67447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0D30A" w14:textId="77777777" w:rsidR="009A56BE" w:rsidRPr="007529E9" w:rsidRDefault="009A56BE" w:rsidP="009A56BE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頁目にのみ右肩に表示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21D8B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0" o:spid="_x0000_s1026" type="#_x0000_t62" style="position:absolute;left:0;text-align:left;margin-left:311.55pt;margin-top:-34.3pt;width:122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" adj="20690,25369" fillcolor="white [3201]" strokecolor="black [3200]" strokeweight="1pt">
                <v:textbox>
                  <w:txbxContent>
                    <w:p w14:paraId="2A30D30A" w14:textId="77777777" w:rsidR="009A56BE" w:rsidRPr="007529E9" w:rsidRDefault="009A56BE" w:rsidP="009A56BE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頁目にのみ右肩に表示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DB2064">
        <w:rPr>
          <w:rFonts w:ascii="ＭＳ ゴシック" w:eastAsia="ＭＳ ゴシック" w:hAnsi="ＭＳ ゴシック" w:hint="eastAsia"/>
          <w:sz w:val="18"/>
        </w:rPr>
        <w:t>1</w:t>
      </w:r>
      <w:r w:rsidR="006119F4">
        <w:rPr>
          <w:rFonts w:ascii="ＭＳ ゴシック" w:eastAsia="ＭＳ ゴシック" w:hAnsi="ＭＳ ゴシック"/>
          <w:sz w:val="18"/>
        </w:rPr>
        <w:t>8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</w:t>
      </w:r>
      <w:r w:rsidR="006119F4">
        <w:rPr>
          <w:rFonts w:ascii="ＭＳ ゴシック" w:eastAsia="ＭＳ ゴシック" w:hAnsi="ＭＳ ゴシック"/>
          <w:sz w:val="18"/>
        </w:rPr>
        <w:t>20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14:paraId="4003E158" w14:textId="7D3C3684" w:rsidR="009C5914" w:rsidRDefault="009C5914">
      <w:pPr>
        <w:spacing w:beforeLines="100" w:before="360"/>
        <w:jc w:val="center"/>
        <w:rPr>
          <w:rFonts w:ascii="ＭＳ ゴシック" w:eastAsia="ＭＳ ゴシック" w:hAnsi="ＭＳ ゴシック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</w:p>
    <w:p w14:paraId="6FE8CC80" w14:textId="77777777" w:rsidR="009C5914" w:rsidRPr="00ED327E" w:rsidRDefault="009C5914">
      <w:pPr>
        <w:jc w:val="center"/>
        <w:rPr>
          <w:rFonts w:ascii="Times New Roman" w:hAnsi="Times New Roman"/>
          <w:sz w:val="20"/>
        </w:rPr>
      </w:pPr>
    </w:p>
    <w:p w14:paraId="50FA3B0B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</w:p>
    <w:p w14:paraId="2AB7E83E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6C5564CB" w14:textId="5FC30F4B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2308AA85" w14:textId="77777777" w:rsidR="009C5914" w:rsidRDefault="009C5914">
      <w:pPr>
        <w:jc w:val="center"/>
        <w:rPr>
          <w:rFonts w:ascii="Times New Roman" w:hAnsi="Times New Roman"/>
        </w:rPr>
      </w:pPr>
    </w:p>
    <w:p w14:paraId="1E828404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14:paraId="100F3CD0" w14:textId="77777777" w:rsidR="009C5914" w:rsidRDefault="009C5914">
      <w:pPr>
        <w:jc w:val="center"/>
        <w:rPr>
          <w:rFonts w:ascii="Times New Roman" w:hAnsi="Times New Roman"/>
        </w:rPr>
      </w:pPr>
    </w:p>
    <w:p w14:paraId="339CA33F" w14:textId="77777777" w:rsidR="009C5914" w:rsidRDefault="009C5914">
      <w:pPr>
        <w:jc w:val="center"/>
        <w:rPr>
          <w:rFonts w:ascii="Helvetica" w:hAnsi="Helvetic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14:paraId="1B2F7DC2" w14:textId="77777777" w:rsidR="009C5914" w:rsidRPr="00AF0185" w:rsidRDefault="009C5914">
      <w:pPr>
        <w:jc w:val="center"/>
        <w:rPr>
          <w:rFonts w:ascii="Times New Roman" w:hAnsi="Times New Roman"/>
          <w:sz w:val="20"/>
        </w:rPr>
      </w:pPr>
    </w:p>
    <w:p w14:paraId="07F8351A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14:paraId="5819CDB5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70F5797C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144276FF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54DBCC4F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14:paraId="0F39CAF8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372C3E85" w14:textId="77777777" w:rsidR="009C5914" w:rsidRDefault="009C5914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14:paraId="0ADE269E" w14:textId="77777777" w:rsidR="009C5914" w:rsidRDefault="009C5914" w:rsidP="00ED327E">
      <w:pPr>
        <w:rPr>
          <w:rFonts w:ascii="Times New Roman" w:hAnsi="Times New Roman" w:hint="eastAsia"/>
          <w:sz w:val="20"/>
        </w:rPr>
        <w:sectPr w:rsidR="009C5914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14:paraId="4EDDAC25" w14:textId="77777777" w:rsidR="009C5914" w:rsidRDefault="009C5914" w:rsidP="00ED327E">
      <w:pPr>
        <w:pStyle w:val="a3"/>
        <w:rPr>
          <w:rFonts w:ascii="Times New Roman" w:hAnsi="Times New Roman" w:hint="eastAsia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5B5674" w14:textId="77777777" w:rsidR="00905356" w:rsidRDefault="00905356" w:rsidP="006F091F">
      <w:r>
        <w:separator/>
      </w:r>
    </w:p>
  </w:endnote>
  <w:endnote w:type="continuationSeparator" w:id="0">
    <w:p w14:paraId="2678C52B" w14:textId="77777777" w:rsidR="00905356" w:rsidRDefault="00905356" w:rsidP="006F0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91386D" w14:textId="77777777" w:rsidR="00905356" w:rsidRDefault="00905356" w:rsidP="006F091F">
      <w:r>
        <w:separator/>
      </w:r>
    </w:p>
  </w:footnote>
  <w:footnote w:type="continuationSeparator" w:id="0">
    <w:p w14:paraId="7C226D6E" w14:textId="77777777" w:rsidR="00905356" w:rsidRDefault="00905356" w:rsidP="006F0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06"/>
    <w:rsid w:val="000262C2"/>
    <w:rsid w:val="00086382"/>
    <w:rsid w:val="000E0DE6"/>
    <w:rsid w:val="00136C4D"/>
    <w:rsid w:val="001B59C9"/>
    <w:rsid w:val="00222932"/>
    <w:rsid w:val="002A40A1"/>
    <w:rsid w:val="00322C95"/>
    <w:rsid w:val="00387F3F"/>
    <w:rsid w:val="005276F5"/>
    <w:rsid w:val="00574018"/>
    <w:rsid w:val="00604200"/>
    <w:rsid w:val="006119F4"/>
    <w:rsid w:val="006F091F"/>
    <w:rsid w:val="0070369B"/>
    <w:rsid w:val="007529E9"/>
    <w:rsid w:val="007D3E76"/>
    <w:rsid w:val="008F0DD3"/>
    <w:rsid w:val="00905356"/>
    <w:rsid w:val="009A56BE"/>
    <w:rsid w:val="009C5914"/>
    <w:rsid w:val="00AC0BFE"/>
    <w:rsid w:val="00AF0185"/>
    <w:rsid w:val="00B813F1"/>
    <w:rsid w:val="00C74501"/>
    <w:rsid w:val="00CA6B00"/>
    <w:rsid w:val="00D579D9"/>
    <w:rsid w:val="00DB2064"/>
    <w:rsid w:val="00E64399"/>
    <w:rsid w:val="00ED327E"/>
    <w:rsid w:val="00ED7C06"/>
    <w:rsid w:val="00F133D6"/>
    <w:rsid w:val="00F2271D"/>
    <w:rsid w:val="00FA2C01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D67979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  <w:style w:type="character" w:styleId="a6">
    <w:name w:val="annotation reference"/>
    <w:basedOn w:val="a0"/>
    <w:rsid w:val="007529E9"/>
    <w:rPr>
      <w:sz w:val="18"/>
      <w:szCs w:val="18"/>
    </w:rPr>
  </w:style>
  <w:style w:type="paragraph" w:styleId="a7">
    <w:name w:val="annotation text"/>
    <w:basedOn w:val="a"/>
    <w:link w:val="a8"/>
    <w:rsid w:val="007529E9"/>
    <w:pPr>
      <w:jc w:val="left"/>
    </w:pPr>
  </w:style>
  <w:style w:type="character" w:customStyle="1" w:styleId="a8">
    <w:name w:val="コメント文字列 (文字)"/>
    <w:basedOn w:val="a0"/>
    <w:link w:val="a7"/>
    <w:rsid w:val="007529E9"/>
    <w:rPr>
      <w:kern w:val="2"/>
      <w:sz w:val="21"/>
      <w:szCs w:val="24"/>
    </w:rPr>
  </w:style>
  <w:style w:type="paragraph" w:styleId="a9">
    <w:name w:val="annotation subject"/>
    <w:basedOn w:val="a7"/>
    <w:next w:val="a7"/>
    <w:link w:val="aa"/>
    <w:rsid w:val="007529E9"/>
    <w:rPr>
      <w:b/>
      <w:bCs/>
    </w:rPr>
  </w:style>
  <w:style w:type="character" w:customStyle="1" w:styleId="aa">
    <w:name w:val="コメント内容 (文字)"/>
    <w:basedOn w:val="a8"/>
    <w:link w:val="a9"/>
    <w:rsid w:val="007529E9"/>
    <w:rPr>
      <w:b/>
      <w:bCs/>
      <w:kern w:val="2"/>
      <w:sz w:val="21"/>
      <w:szCs w:val="24"/>
    </w:rPr>
  </w:style>
  <w:style w:type="paragraph" w:styleId="ab">
    <w:name w:val="Revision"/>
    <w:hidden/>
    <w:uiPriority w:val="99"/>
    <w:semiHidden/>
    <w:rsid w:val="007529E9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7529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7529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header"/>
    <w:basedOn w:val="a"/>
    <w:link w:val="af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rsid w:val="006F091F"/>
    <w:rPr>
      <w:kern w:val="2"/>
      <w:sz w:val="21"/>
      <w:szCs w:val="24"/>
    </w:rPr>
  </w:style>
  <w:style w:type="paragraph" w:styleId="af0">
    <w:name w:val="footer"/>
    <w:basedOn w:val="a"/>
    <w:link w:val="af1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rsid w:val="006F091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ITSSymposium_PaperFormat.dot</Template>
  <TotalTime>2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 Japan</dc:creator>
  <cp:keywords/>
  <dc:description/>
  <cp:lastModifiedBy>企画グループ2</cp:lastModifiedBy>
  <cp:revision>3</cp:revision>
  <cp:lastPrinted>1899-12-31T15:00:00Z</cp:lastPrinted>
  <dcterms:created xsi:type="dcterms:W3CDTF">2020-10-09T07:15:00Z</dcterms:created>
  <dcterms:modified xsi:type="dcterms:W3CDTF">2020-10-09T07:16:00Z</dcterms:modified>
</cp:coreProperties>
</file>