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914" w:rsidRDefault="00574018">
      <w:pPr>
        <w:jc w:val="right"/>
        <w:rPr>
          <w:rFonts w:ascii="ＭＳ ゴシック" w:eastAsia="ＭＳ ゴシック" w:hAnsi="ＭＳ ゴシック" w:hint="eastAsia"/>
          <w:sz w:val="18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-654685</wp:posOffset>
                </wp:positionH>
                <wp:positionV relativeFrom="paragraph">
                  <wp:posOffset>-92710</wp:posOffset>
                </wp:positionV>
                <wp:extent cx="1911985" cy="648970"/>
                <wp:effectExtent l="8255" t="9525" r="13335" b="846455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985" cy="648970"/>
                        </a:xfrm>
                        <a:prstGeom prst="wedgeRoundRectCallout">
                          <a:avLst>
                            <a:gd name="adj1" fmla="val 40435"/>
                            <a:gd name="adj2" fmla="val 175537"/>
                            <a:gd name="adj3" fmla="val 16667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62C2" w:rsidRDefault="000262C2" w:rsidP="000262C2"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本文が英語の場合も、和文の</w:t>
                            </w:r>
                            <w:r>
                              <w:rPr>
                                <w:sz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タイトル・著者・論文概要を</w:t>
                            </w:r>
                            <w:r>
                              <w:rPr>
                                <w:sz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お書きください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6" o:spid="_x0000_s1026" type="#_x0000_t62" style="position:absolute;left:0;text-align:left;margin-left:-51.55pt;margin-top:-7.3pt;width:150.55pt;height:51.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" adj="19534,48716">
                <v:fill opacity="32896f"/>
                <v:stroke dashstyle="1 1"/>
                <v:textbox>
                  <w:txbxContent>
                    <w:p w:rsidR="000262C2" w:rsidRDefault="000262C2" w:rsidP="000262C2"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本文が英語の場合も、和文の</w:t>
                      </w:r>
                      <w:r>
                        <w:rPr>
                          <w:sz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</w:rPr>
                        <w:t>タイトル・著者・論文概要を</w:t>
                      </w:r>
                      <w:r>
                        <w:rPr>
                          <w:sz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</w:rPr>
                        <w:t>お書きください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-370840</wp:posOffset>
                </wp:positionV>
                <wp:extent cx="1911985" cy="360680"/>
                <wp:effectExtent l="5715" t="7620" r="920750" b="16510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1985" cy="360680"/>
                        </a:xfrm>
                        <a:prstGeom prst="wedgeRoundRectCallout">
                          <a:avLst>
                            <a:gd name="adj1" fmla="val 97727"/>
                            <a:gd name="adj2" fmla="val 85565"/>
                            <a:gd name="adj3" fmla="val 16667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5914" w:rsidRDefault="009C5914">
                            <w:pPr>
                              <w:jc w:val="center"/>
                              <w:rPr>
                                <w:rFonts w:hint="eastAsia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頁目にのみ右肩に表示のこと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" o:spid="_x0000_s1027" type="#_x0000_t62" style="position:absolute;left:0;text-align:left;margin-left:126pt;margin-top:-29.2pt;width:150.55pt;height:28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" adj="31909,29282">
                <v:fill opacity="32896f"/>
                <v:stroke dashstyle="1 1"/>
                <v:textbox>
                  <w:txbxContent>
                    <w:p w:rsidR="009C5914" w:rsidRDefault="009C5914">
                      <w:pPr>
                        <w:jc w:val="center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</w:rPr>
                        <w:t>頁目にのみ右肩に表示のこと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DB2064">
        <w:rPr>
          <w:rFonts w:ascii="ＭＳ ゴシック" w:eastAsia="ＭＳ ゴシック" w:hAnsi="ＭＳ ゴシック" w:hint="eastAsia"/>
          <w:sz w:val="18"/>
        </w:rPr>
        <w:t>15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2017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:rsidR="009C5914" w:rsidRDefault="00574018">
      <w:pPr>
        <w:spacing w:beforeLines="100" w:before="360"/>
        <w:jc w:val="center"/>
        <w:rPr>
          <w:rFonts w:ascii="ＭＳ ゴシック" w:eastAsia="ＭＳ ゴシック" w:hAnsi="ＭＳ ゴシック" w:hint="eastAsia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420370</wp:posOffset>
                </wp:positionV>
                <wp:extent cx="114300" cy="1576070"/>
                <wp:effectExtent l="15240" t="17780" r="13335" b="15875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57607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B5F7C9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90pt;margin-top:33.1pt;width:9pt;height:124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k/8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  <w:bookmarkStart w:id="0" w:name="_GoBack"/>
      <w:bookmarkEnd w:id="0"/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:rsidR="009C5914" w:rsidRDefault="009C5914">
      <w:pPr>
        <w:jc w:val="center"/>
        <w:rPr>
          <w:rFonts w:ascii="Times New Roman" w:hAnsi="Times New Roman" w:hint="eastAsia"/>
        </w:rPr>
      </w:pP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:rsidR="009C5914" w:rsidRDefault="009C5914">
      <w:pPr>
        <w:jc w:val="center"/>
        <w:rPr>
          <w:rFonts w:ascii="Times New Roman" w:hAnsi="Times New Roman" w:hint="eastAsia"/>
        </w:rPr>
      </w:pPr>
    </w:p>
    <w:p w:rsidR="009C5914" w:rsidRDefault="009C5914">
      <w:pPr>
        <w:jc w:val="center"/>
        <w:rPr>
          <w:rFonts w:ascii="Helvetica" w:hAnsi="Helvetica" w:hint="eastAsi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</w:p>
    <w:p w:rsidR="009C5914" w:rsidRDefault="009C5914">
      <w:pPr>
        <w:jc w:val="center"/>
        <w:rPr>
          <w:rFonts w:ascii="Times New Roman" w:hAnsi="Times New Roman" w:hint="eastAsia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:rsidR="009C5914" w:rsidRDefault="009C5914">
      <w:pPr>
        <w:jc w:val="left"/>
        <w:rPr>
          <w:rFonts w:ascii="Times New Roman" w:hAnsi="Times New Roman" w:hint="eastAsia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:rsidR="009C5914" w:rsidRDefault="009C5914">
      <w:pPr>
        <w:jc w:val="center"/>
        <w:rPr>
          <w:rFonts w:ascii="Times New Roman" w:hAnsi="Times New Roman" w:hint="eastAsia"/>
          <w:sz w:val="20"/>
        </w:rPr>
      </w:pPr>
    </w:p>
    <w:p w:rsidR="009C5914" w:rsidRDefault="009C5914">
      <w:pPr>
        <w:jc w:val="center"/>
        <w:rPr>
          <w:rFonts w:ascii="Times New Roman" w:hAnsi="Times New Roman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:rsidR="009C5914" w:rsidRDefault="009C5914">
      <w:pPr>
        <w:pStyle w:val="a3"/>
        <w:numPr>
          <w:ilvl w:val="0"/>
          <w:numId w:val="2"/>
        </w:numPr>
        <w:rPr>
          <w:rFonts w:hint="eastAsia"/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:rsidR="009C5914" w:rsidRDefault="009C5914">
      <w:pPr>
        <w:numPr>
          <w:ilvl w:val="1"/>
          <w:numId w:val="3"/>
        </w:numPr>
        <w:rPr>
          <w:rFonts w:hint="eastAsia"/>
        </w:r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:rsidR="009C5914" w:rsidRDefault="009C5914">
      <w:pPr>
        <w:pStyle w:val="a5"/>
        <w:rPr>
          <w:rFonts w:ascii="ＭＳ 明朝" w:hAnsi="ＭＳ 明朝" w:hint="eastAsia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:rsidR="009C5914" w:rsidRDefault="009C5914">
      <w:pPr>
        <w:rPr>
          <w:rFonts w:ascii="ＭＳ 明朝" w:hAnsi="ＭＳ 明朝" w:hint="eastAsia"/>
          <w:sz w:val="20"/>
        </w:rPr>
      </w:pPr>
    </w:p>
    <w:p w:rsidR="009C5914" w:rsidRDefault="009C5914">
      <w:pPr>
        <w:numPr>
          <w:ilvl w:val="0"/>
          <w:numId w:val="1"/>
        </w:numPr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:rsidR="009C5914" w:rsidRDefault="009C5914">
      <w:pPr>
        <w:numPr>
          <w:ilvl w:val="0"/>
          <w:numId w:val="1"/>
        </w:numPr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:rsidR="009C5914" w:rsidRDefault="009C5914">
      <w:pPr>
        <w:numPr>
          <w:ilvl w:val="0"/>
          <w:numId w:val="1"/>
        </w:numPr>
        <w:rPr>
          <w:rFonts w:ascii="Times New Roman" w:hAnsi="Times New Roman" w:hint="eastAsia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:rsidR="009C5914" w:rsidRDefault="009C5914">
      <w:pPr>
        <w:numPr>
          <w:ilvl w:val="0"/>
          <w:numId w:val="1"/>
        </w:numPr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:rsidR="009C5914" w:rsidRDefault="009C5914">
      <w:pPr>
        <w:ind w:firstLine="360"/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p w:rsidR="009C5914" w:rsidRDefault="009C5914">
      <w:pPr>
        <w:rPr>
          <w:rFonts w:ascii="Times New Roman" w:hAnsi="Times New Roman" w:hint="eastAsia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C06"/>
    <w:rsid w:val="000262C2"/>
    <w:rsid w:val="00086382"/>
    <w:rsid w:val="000E0DE6"/>
    <w:rsid w:val="00136C4D"/>
    <w:rsid w:val="00222932"/>
    <w:rsid w:val="002A40A1"/>
    <w:rsid w:val="00322C95"/>
    <w:rsid w:val="00387F3F"/>
    <w:rsid w:val="005276F5"/>
    <w:rsid w:val="00574018"/>
    <w:rsid w:val="00604200"/>
    <w:rsid w:val="0070369B"/>
    <w:rsid w:val="007D3E76"/>
    <w:rsid w:val="008F0DD3"/>
    <w:rsid w:val="009C5914"/>
    <w:rsid w:val="00AC0BFE"/>
    <w:rsid w:val="00C74501"/>
    <w:rsid w:val="00CA6B00"/>
    <w:rsid w:val="00DB2064"/>
    <w:rsid w:val="00ED7C06"/>
    <w:rsid w:val="00F133D6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  <o:rules v:ext="edit">
        <o:r id="V:Rule1" type="callout" idref="#_x0000_s1026"/>
        <o:r id="V:Rule2" type="callout" idref="#_x0000_s1030"/>
      </o:rules>
    </o:shapelayout>
  </w:shapeDefaults>
  <w:decimalSymbol w:val="."/>
  <w:listSeparator w:val=","/>
  <w14:docId w14:val="4DF9E7ED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0</TotalTime>
  <Pages>1</Pages>
  <Words>245</Words>
  <Characters>344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PaperFormat</dc:title>
  <dc:subject/>
  <dc:creator>ITS Japan</dc:creator>
  <cp:keywords/>
  <dc:description/>
  <cp:lastModifiedBy>井出 晴子</cp:lastModifiedBy>
  <cp:revision>3</cp:revision>
  <cp:lastPrinted>1601-01-01T00:00:00Z</cp:lastPrinted>
  <dcterms:created xsi:type="dcterms:W3CDTF">2017-04-17T04:37:00Z</dcterms:created>
  <dcterms:modified xsi:type="dcterms:W3CDTF">2017-04-17T04:37:00Z</dcterms:modified>
</cp:coreProperties>
</file>